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E5BA" w14:textId="77777777" w:rsidR="00C85597" w:rsidRDefault="00ED7AA5">
      <w:r>
        <w:rPr>
          <w:noProof/>
        </w:rPr>
        <mc:AlternateContent>
          <mc:Choice Requires="wps">
            <w:drawing>
              <wp:anchor distT="0" distB="0" distL="114300" distR="114300" simplePos="0" relativeHeight="251662336" behindDoc="0" locked="0" layoutInCell="1" allowOverlap="1" wp14:anchorId="7C23E5BA" wp14:editId="7C23E5BB">
                <wp:simplePos x="0" y="0"/>
                <wp:positionH relativeFrom="column">
                  <wp:posOffset>-581028</wp:posOffset>
                </wp:positionH>
                <wp:positionV relativeFrom="paragraph">
                  <wp:posOffset>-876296</wp:posOffset>
                </wp:positionV>
                <wp:extent cx="1123953" cy="647066"/>
                <wp:effectExtent l="0" t="0" r="19047" b="19684"/>
                <wp:wrapNone/>
                <wp:docPr id="198022112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6">
                            <a:alphaModFix/>
                          </a:blip>
                          <a:stretch>
                            <a:fillRect/>
                          </a:stretch>
                        </a:blipFill>
                        <a:ln w="12701" cap="flat">
                          <a:solidFill>
                            <a:srgbClr val="172C51"/>
                          </a:solidFill>
                          <a:prstDash val="solid"/>
                          <a:miter/>
                        </a:ln>
                      </wps:spPr>
                      <wps:bodyPr lIns="0" tIns="0" rIns="0" bIns="0"/>
                    </wps:wsp>
                  </a:graphicData>
                </a:graphic>
              </wp:anchor>
            </w:drawing>
          </mc:Choice>
          <mc:Fallback>
            <w:pict>
              <v:rect w14:anchorId="01C6A400"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Huiiiv0Q+X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" strokecolor="#172c51" strokeweight=".35281mm">
                <v:fill r:id="rId7"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7C23E5BC" wp14:editId="7C23E5BD">
                <wp:simplePos x="0" y="0"/>
                <wp:positionH relativeFrom="page">
                  <wp:align>left</wp:align>
                </wp:positionH>
                <wp:positionV relativeFrom="paragraph">
                  <wp:posOffset>-895353</wp:posOffset>
                </wp:positionV>
                <wp:extent cx="7905116" cy="685800"/>
                <wp:effectExtent l="0" t="0" r="19684" b="19050"/>
                <wp:wrapNone/>
                <wp:docPr id="1928950760"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w:pict>
              <v:rect w14:anchorId="72496492"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r>
        <w:rPr>
          <w:noProof/>
        </w:rPr>
        <mc:AlternateContent>
          <mc:Choice Requires="wps">
            <w:drawing>
              <wp:anchor distT="0" distB="0" distL="114300" distR="114300" simplePos="0" relativeHeight="251660288" behindDoc="0" locked="0" layoutInCell="1" allowOverlap="1" wp14:anchorId="7C23E5BE" wp14:editId="51ADB222">
                <wp:simplePos x="0" y="0"/>
                <wp:positionH relativeFrom="column">
                  <wp:posOffset>361946</wp:posOffset>
                </wp:positionH>
                <wp:positionV relativeFrom="paragraph">
                  <wp:posOffset>1419221</wp:posOffset>
                </wp:positionV>
                <wp:extent cx="5181603" cy="2667003"/>
                <wp:effectExtent l="0" t="0" r="19050" b="19050"/>
                <wp:wrapNone/>
                <wp:docPr id="17207153" name="Rectangle: Rounded Corners 7"/>
                <wp:cNvGraphicFramePr/>
                <a:graphic xmlns:a="http://schemas.openxmlformats.org/drawingml/2006/main">
                  <a:graphicData uri="http://schemas.microsoft.com/office/word/2010/wordprocessingShape">
                    <wps:wsp>
                      <wps:cNvSpPr/>
                      <wps:spPr>
                        <a:xfrm>
                          <a:off x="0" y="0"/>
                          <a:ext cx="5181603" cy="2667003"/>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blipFill dpi="0" rotWithShape="1">
                          <a:blip r:embed="rId8" cstate="print">
                            <a:extLst>
                              <a:ext uri="{28A0092B-C50C-407E-A947-70E740481C1C}">
                                <a14:useLocalDpi xmlns:a14="http://schemas.microsoft.com/office/drawing/2010/main" val="0"/>
                              </a:ext>
                            </a:extLst>
                          </a:blip>
                          <a:srcRect/>
                          <a:stretch>
                            <a:fillRect/>
                          </a:stretch>
                        </a:blipFill>
                        <a:ln w="12701" cap="flat">
                          <a:solidFill>
                            <a:srgbClr val="172C51"/>
                          </a:solidFill>
                          <a:prstDash val="solid"/>
                          <a:miter/>
                        </a:ln>
                      </wps:spPr>
                      <wps:bodyPr lIns="0" tIns="0" rIns="0" bIns="0"/>
                    </wps:wsp>
                  </a:graphicData>
                </a:graphic>
              </wp:anchor>
            </w:drawing>
          </mc:Choice>
          <mc:Fallback>
            <w:pict>
              <v:shape w14:anchorId="19E5F9BA" id="Rectangle: Rounded Corners 7" o:spid="_x0000_s1026" style="position:absolute;margin-left:28.5pt;margin-top:111.75pt;width:408pt;height:210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5181603,26670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" path="m444500,at,,889000,889000,444500,,,444500l,2222503at,1778003,889000,2667003,,2222503,444500,2667003l4737103,2667003at4292603,1778003,5181603,2667003,4737103,2667003,5181603,2222503l5181603,444500at4292603,,5181603,889000,5181603,444500,4737103,l444500,xe" strokecolor="#172c51" strokeweight=".35281mm">
                <v:fill r:id="rId9" o:title="" recolor="t" rotate="t" type="frame"/>
                <v:stroke joinstyle="miter"/>
                <v:path arrowok="t" o:connecttype="custom" o:connectlocs="2590802,0;5181603,1333502;2590802,2667003;0,1333502" o:connectangles="270,0,90,180" textboxrect="130194,130194,5051409,2536809"/>
              </v:shape>
            </w:pict>
          </mc:Fallback>
        </mc:AlternateContent>
      </w:r>
      <w:r>
        <w:rPr>
          <w:noProof/>
        </w:rPr>
        <mc:AlternateContent>
          <mc:Choice Requires="wps">
            <w:drawing>
              <wp:anchor distT="0" distB="0" distL="114300" distR="114300" simplePos="0" relativeHeight="251659264" behindDoc="0" locked="0" layoutInCell="1" allowOverlap="1" wp14:anchorId="7C23E5C1" wp14:editId="7C23E5C2">
                <wp:simplePos x="0" y="0"/>
                <wp:positionH relativeFrom="column">
                  <wp:posOffset>1209678</wp:posOffset>
                </wp:positionH>
                <wp:positionV relativeFrom="paragraph">
                  <wp:posOffset>409578</wp:posOffset>
                </wp:positionV>
                <wp:extent cx="3504566" cy="657225"/>
                <wp:effectExtent l="0" t="0" r="634" b="9525"/>
                <wp:wrapNone/>
                <wp:docPr id="1340129986"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14:paraId="7C23E5C3" w14:textId="22203CF9" w:rsidR="00C85597" w:rsidRPr="00ED7AA5" w:rsidRDefault="00ED7AA5">
                            <w:pPr>
                              <w:rPr>
                                <w:rFonts w:ascii="Aptos" w:hAnsi="Aptos"/>
                                <w:color w:val="1F3864" w:themeColor="accent1" w:themeShade="80"/>
                                <w:sz w:val="56"/>
                                <w:szCs w:val="56"/>
                              </w:rPr>
                            </w:pPr>
                            <w:r w:rsidRPr="00ED7AA5">
                              <w:rPr>
                                <w:rFonts w:ascii="Aptos" w:hAnsi="Aptos"/>
                                <w:color w:val="1F3864" w:themeColor="accent1" w:themeShade="80"/>
                                <w:sz w:val="56"/>
                                <w:szCs w:val="56"/>
                              </w:rPr>
                              <w:t>TOWER BRIDGE</w:t>
                            </w:r>
                          </w:p>
                        </w:txbxContent>
                      </wps:txbx>
                      <wps:bodyPr vert="horz" wrap="square" lIns="91440" tIns="45720" rIns="91440" bIns="45720" anchor="t" anchorCtr="0" compatLnSpc="1">
                        <a:noAutofit/>
                      </wps:bodyPr>
                    </wps:wsp>
                  </a:graphicData>
                </a:graphic>
              </wp:anchor>
            </w:drawing>
          </mc:Choice>
          <mc:Fallback>
            <w:pict>
              <v:shapetype w14:anchorId="7C23E5C1"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" stroked="f">
                <v:textbox>
                  <w:txbxContent>
                    <w:p w14:paraId="7C23E5C3" w14:textId="22203CF9" w:rsidR="00C85597" w:rsidRPr="00ED7AA5" w:rsidRDefault="00ED7AA5">
                      <w:pPr>
                        <w:rPr>
                          <w:rFonts w:ascii="Aptos" w:hAnsi="Aptos"/>
                          <w:color w:val="1F3864" w:themeColor="accent1" w:themeShade="80"/>
                          <w:sz w:val="56"/>
                          <w:szCs w:val="56"/>
                        </w:rPr>
                      </w:pPr>
                      <w:r w:rsidRPr="00ED7AA5">
                        <w:rPr>
                          <w:rFonts w:ascii="Aptos" w:hAnsi="Aptos"/>
                          <w:color w:val="1F3864" w:themeColor="accent1" w:themeShade="80"/>
                          <w:sz w:val="56"/>
                          <w:szCs w:val="56"/>
                        </w:rPr>
                        <w:t>TOWER BRIDGE</w:t>
                      </w:r>
                    </w:p>
                  </w:txbxContent>
                </v:textbox>
              </v:shape>
            </w:pict>
          </mc:Fallback>
        </mc:AlternateContent>
      </w:r>
    </w:p>
    <w:p w14:paraId="7C23E5BB" w14:textId="77777777" w:rsidR="00C85597" w:rsidRDefault="00C85597"/>
    <w:p w14:paraId="7C23E5BC" w14:textId="77777777" w:rsidR="00C85597" w:rsidRDefault="00C85597"/>
    <w:p w14:paraId="7C23E5BD" w14:textId="77777777" w:rsidR="00C85597" w:rsidRDefault="00C85597"/>
    <w:p w14:paraId="7C23E5BE" w14:textId="77777777" w:rsidR="00C85597" w:rsidRDefault="00C85597"/>
    <w:p w14:paraId="7C23E5BF" w14:textId="77777777" w:rsidR="00C85597" w:rsidRDefault="00C85597"/>
    <w:p w14:paraId="7C23E5C0" w14:textId="77777777" w:rsidR="00C85597" w:rsidRDefault="00C85597"/>
    <w:p w14:paraId="7C23E5C1" w14:textId="77777777" w:rsidR="00C85597" w:rsidRDefault="00C85597"/>
    <w:p w14:paraId="7C23E5C2" w14:textId="77777777" w:rsidR="00C85597" w:rsidRDefault="00C85597"/>
    <w:p w14:paraId="7C23E5C3" w14:textId="77777777" w:rsidR="00C85597" w:rsidRDefault="00C85597"/>
    <w:p w14:paraId="7C23E5C4" w14:textId="77777777" w:rsidR="00C85597" w:rsidRDefault="00C85597"/>
    <w:p w14:paraId="7C23E5C5" w14:textId="77777777" w:rsidR="00C85597" w:rsidRDefault="00C85597"/>
    <w:p w14:paraId="7C23E5C6" w14:textId="77777777" w:rsidR="00C85597" w:rsidRDefault="00C85597"/>
    <w:p w14:paraId="7C23E5C7" w14:textId="77777777" w:rsidR="00C85597" w:rsidRDefault="00C85597"/>
    <w:p w14:paraId="7C23E5C8" w14:textId="77777777" w:rsidR="00C85597" w:rsidRDefault="00C85597"/>
    <w:p w14:paraId="7C23E5C9" w14:textId="77777777" w:rsidR="00C85597" w:rsidRDefault="00C85597"/>
    <w:p w14:paraId="62F1715C" w14:textId="77777777" w:rsidR="00ED7AA5" w:rsidRDefault="00ED7AA5" w:rsidP="00ED7AA5"/>
    <w:p w14:paraId="28E615A4" w14:textId="1BCC0B8C" w:rsidR="00ED7AA5" w:rsidRPr="00ED7AA5" w:rsidRDefault="00ED7AA5" w:rsidP="00ED7AA5">
      <w:pPr>
        <w:spacing w:line="276" w:lineRule="auto"/>
        <w:jc w:val="both"/>
        <w:rPr>
          <w:sz w:val="28"/>
          <w:szCs w:val="28"/>
        </w:rPr>
      </w:pPr>
      <w:r w:rsidRPr="00ED7AA5">
        <w:rPr>
          <w:sz w:val="28"/>
          <w:szCs w:val="28"/>
        </w:rPr>
        <w:t xml:space="preserve">Tower Bridge, an iconic symbol of London's skyline, stands proudly over the </w:t>
      </w:r>
      <w:proofErr w:type="gramStart"/>
      <w:r w:rsidRPr="00ED7AA5">
        <w:rPr>
          <w:sz w:val="28"/>
          <w:szCs w:val="28"/>
        </w:rPr>
        <w:t>River</w:t>
      </w:r>
      <w:proofErr w:type="gramEnd"/>
      <w:r w:rsidRPr="00ED7AA5">
        <w:rPr>
          <w:sz w:val="28"/>
          <w:szCs w:val="28"/>
        </w:rPr>
        <w:t xml:space="preserve"> Thames, captivating visitors with its majestic beauty and intricate design. Completed in 1894, this iconic bascule and suspension bridge combines Victorian Gothic grandeur with innovative engineering. Its distinctive twin towers, connected by walkways, house a museum detailing the bridge's history and mechanics, offering visitors a glimpse into its fascinating past. Tower Bridge's drawbridge mechanism, allowing the central section to lift for passing ships, remains a marvel of industrial engineering and continues to operate flawlessly over a century later. Illuminated against the night sky, the bridge's lights create a mesmerizing spectacle, reflecting off the waters below and casting a romantic ambiance over the city. Tower Bridge stands not only as a vital transportation link but also as a timeless symbol of London's rich heritage and architectural brilliance, captivating the imagination of all who behold it.</w:t>
      </w:r>
    </w:p>
    <w:sectPr w:rsidR="00ED7AA5" w:rsidRPr="00ED7AA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3E5C7" w14:textId="77777777" w:rsidR="00ED7AA5" w:rsidRDefault="00ED7AA5">
      <w:pPr>
        <w:spacing w:after="0" w:line="240" w:lineRule="auto"/>
      </w:pPr>
      <w:r>
        <w:separator/>
      </w:r>
    </w:p>
  </w:endnote>
  <w:endnote w:type="continuationSeparator" w:id="0">
    <w:p w14:paraId="7C23E5C9" w14:textId="77777777" w:rsidR="00ED7AA5" w:rsidRDefault="00ED7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3E5C3" w14:textId="77777777" w:rsidR="00ED7AA5" w:rsidRDefault="00ED7AA5">
      <w:pPr>
        <w:spacing w:after="0" w:line="240" w:lineRule="auto"/>
      </w:pPr>
      <w:r>
        <w:rPr>
          <w:color w:val="000000"/>
        </w:rPr>
        <w:separator/>
      </w:r>
    </w:p>
  </w:footnote>
  <w:footnote w:type="continuationSeparator" w:id="0">
    <w:p w14:paraId="7C23E5C5" w14:textId="77777777" w:rsidR="00ED7AA5" w:rsidRDefault="00ED7A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85597"/>
    <w:rsid w:val="00C85597"/>
    <w:rsid w:val="00ED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C23E5BA"/>
  <w15:docId w15:val="{C6622BC8-DB59-41F7-8AC1-910261F42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147</Words>
  <Characters>860</Characters>
  <Application>Microsoft Office Word</Application>
  <DocSecurity>0</DocSecurity>
  <Lines>30</Lines>
  <Paragraphs>1</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Farah Naz</dc:creator>
  <dc:description/>
  <cp:lastModifiedBy>Farah Naz</cp:lastModifiedBy>
  <cp:revision>2</cp:revision>
  <dcterms:created xsi:type="dcterms:W3CDTF">2024-03-28T02:02:00Z</dcterms:created>
  <dcterms:modified xsi:type="dcterms:W3CDTF">2024-03-28T02:02:00Z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